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8E" w:rsidRDefault="00527A8E" w:rsidP="00293BE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70C0"/>
          <w:kern w:val="36"/>
          <w:sz w:val="36"/>
          <w:szCs w:val="36"/>
        </w:rPr>
      </w:pPr>
      <w:r w:rsidRPr="00745C46">
        <w:rPr>
          <w:rFonts w:ascii="Times New Roman" w:hAnsi="Times New Roman"/>
          <w:b/>
          <w:bCs/>
          <w:color w:val="0070C0"/>
          <w:kern w:val="36"/>
          <w:sz w:val="36"/>
          <w:szCs w:val="36"/>
        </w:rPr>
        <w:t>ANUNȚ PRIVIND SELECȚIA PARTICIPANȚILOR LA ACTIVITATEA DE FORMARE</w:t>
      </w:r>
      <w:r>
        <w:rPr>
          <w:rFonts w:ascii="Times New Roman" w:hAnsi="Times New Roman"/>
          <w:b/>
          <w:bCs/>
          <w:color w:val="0070C0"/>
          <w:kern w:val="36"/>
          <w:sz w:val="36"/>
          <w:szCs w:val="36"/>
        </w:rPr>
        <w:t xml:space="preserve"> FORUM-CTS</w:t>
      </w:r>
    </w:p>
    <w:p w:rsidR="00527A8E" w:rsidRDefault="00527A8E" w:rsidP="00B911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211E5">
        <w:rPr>
          <w:rFonts w:ascii="Times New Roman" w:hAnsi="Times New Roman"/>
          <w:sz w:val="24"/>
          <w:szCs w:val="24"/>
        </w:rPr>
        <w:t xml:space="preserve">În cadrul proiectului </w:t>
      </w:r>
      <w:r w:rsidRPr="00D211E5">
        <w:rPr>
          <w:rFonts w:ascii="Times New Roman" w:hAnsi="Times New Roman"/>
          <w:b/>
          <w:bCs/>
          <w:sz w:val="24"/>
          <w:szCs w:val="24"/>
        </w:rPr>
        <w:t>„FORUM CTS – Formare Operațională pentru Resursa Umană Medicală din Centrele de Transfuzie Sanguină” – Cod MySMIS 352535</w:t>
      </w:r>
      <w:r w:rsidRPr="00D211E5">
        <w:rPr>
          <w:rFonts w:ascii="Times New Roman" w:hAnsi="Times New Roman"/>
          <w:sz w:val="24"/>
          <w:szCs w:val="24"/>
        </w:rPr>
        <w:t xml:space="preserve">, Institutul Național de Transfuzie Sanguină „Prof. Dr. C.T. Nicolau” anunță demararea procesului de selecție a participanților pentru prima sesiune de formare adresată </w:t>
      </w:r>
      <w:r>
        <w:rPr>
          <w:rFonts w:ascii="Times New Roman" w:hAnsi="Times New Roman"/>
          <w:b/>
          <w:bCs/>
          <w:sz w:val="24"/>
          <w:szCs w:val="24"/>
        </w:rPr>
        <w:t>MEDICILOR</w:t>
      </w:r>
    </w:p>
    <w:p w:rsidR="00527A8E" w:rsidRPr="00D211E5" w:rsidRDefault="00527A8E" w:rsidP="00293B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12"/>
        <w:gridCol w:w="7801"/>
      </w:tblGrid>
      <w:tr w:rsidR="00527A8E" w:rsidRPr="00806885" w:rsidTr="00B911CC"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outlineLvl w:val="2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M2 – Asigurarea calității în calificarea biologică a sângelui și componentelor sanguine și eliberarea acestora din carantină, în perspectiva reorganizării sistemului național de transfuzie și al pregătirii pentru fracționarea plasmei</w:t>
            </w:r>
          </w:p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7A8E" w:rsidRPr="00806885" w:rsidTr="00B911CC"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Perioada</w:t>
            </w:r>
          </w:p>
        </w:tc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25–27 septembrie 2026</w:t>
            </w:r>
          </w:p>
        </w:tc>
      </w:tr>
      <w:tr w:rsidR="00527A8E" w:rsidRPr="00806885" w:rsidTr="00B911CC"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Durata</w:t>
            </w:r>
          </w:p>
        </w:tc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18 ore (6 ore/zi)</w:t>
            </w:r>
          </w:p>
        </w:tc>
      </w:tr>
      <w:tr w:rsidR="00527A8E" w:rsidRPr="00806885" w:rsidTr="00B911CC"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Locația</w:t>
            </w:r>
          </w:p>
        </w:tc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INTS – Corp A, etaj IV, Sala de curs</w:t>
            </w:r>
          </w:p>
        </w:tc>
      </w:tr>
      <w:tr w:rsidR="00527A8E" w:rsidRPr="00806885" w:rsidTr="00B911CC"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Cui se adresează</w:t>
            </w:r>
          </w:p>
        </w:tc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sz w:val="24"/>
                <w:szCs w:val="24"/>
              </w:rPr>
              <w:t xml:space="preserve">Medici implicați în testare/calificare biologică, control și asigurarea calității, validare și/sau eliberare din carantină din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CTSMB, INTS, CTS </w:t>
            </w:r>
            <w:r w:rsidRPr="00806885">
              <w:rPr>
                <w:rFonts w:ascii="Times New Roman" w:hAnsi="Times New Roman"/>
                <w:b/>
                <w:sz w:val="24"/>
                <w:szCs w:val="24"/>
              </w:rPr>
              <w:t xml:space="preserve"> Prahova,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CRTS</w:t>
            </w:r>
            <w:r w:rsidRPr="00806885">
              <w:rPr>
                <w:rFonts w:ascii="Times New Roman" w:hAnsi="Times New Roman"/>
                <w:b/>
                <w:sz w:val="24"/>
                <w:szCs w:val="24"/>
              </w:rPr>
              <w:t xml:space="preserve"> Constanta,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CTS</w:t>
            </w:r>
            <w:r w:rsidRPr="00806885">
              <w:rPr>
                <w:rFonts w:ascii="Times New Roman" w:hAnsi="Times New Roman"/>
                <w:b/>
                <w:sz w:val="24"/>
                <w:szCs w:val="24"/>
              </w:rPr>
              <w:t xml:space="preserve"> Ialomita,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CTS </w:t>
            </w:r>
            <w:r w:rsidRPr="00806885">
              <w:rPr>
                <w:rFonts w:ascii="Times New Roman" w:hAnsi="Times New Roman"/>
                <w:b/>
                <w:sz w:val="24"/>
                <w:szCs w:val="24"/>
              </w:rPr>
              <w:t xml:space="preserve">Giurgiu,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CTS </w:t>
            </w:r>
            <w:r w:rsidRPr="00806885">
              <w:rPr>
                <w:rFonts w:ascii="Times New Roman" w:hAnsi="Times New Roman"/>
                <w:b/>
                <w:sz w:val="24"/>
                <w:szCs w:val="24"/>
              </w:rPr>
              <w:t>Calarasi</w:t>
            </w:r>
          </w:p>
        </w:tc>
      </w:tr>
      <w:tr w:rsidR="00527A8E" w:rsidRPr="00806885" w:rsidTr="00B911CC"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Perioada inscriere</w:t>
            </w:r>
          </w:p>
        </w:tc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31.08.2026 – 09.09.2026</w:t>
            </w:r>
          </w:p>
        </w:tc>
      </w:tr>
      <w:tr w:rsidR="00527A8E" w:rsidRPr="00806885" w:rsidTr="00B911CC"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Documente necesare</w:t>
            </w:r>
          </w:p>
        </w:tc>
        <w:tc>
          <w:tcPr>
            <w:tcW w:w="0" w:type="auto"/>
            <w:vAlign w:val="center"/>
          </w:tcPr>
          <w:p w:rsidR="00527A8E" w:rsidRPr="00B911CC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r w:rsidRPr="00B911C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Anexele </w:t>
            </w:r>
            <w:r w:rsidRPr="00B911CC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2, 3, 3.1, 4, 5, 6, 7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r w:rsidRPr="00B911C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afisate pe site </w:t>
            </w:r>
            <w:r w:rsidRPr="00B911CC">
              <w:rPr>
                <w:lang w:val="fr-FR"/>
              </w:rPr>
              <w:t xml:space="preserve">INTS  </w:t>
            </w:r>
            <w:hyperlink r:id="rId6" w:history="1">
              <w:r w:rsidRPr="00B911CC">
                <w:rPr>
                  <w:rStyle w:val="Hyperlink"/>
                  <w:lang w:val="fr-FR"/>
                </w:rPr>
                <w:t>https://www.ints.ro</w:t>
              </w:r>
            </w:hyperlink>
            <w:r w:rsidRPr="00B911CC">
              <w:rPr>
                <w:lang w:val="fr-FR"/>
              </w:rPr>
              <w:t xml:space="preserve"> </w:t>
            </w:r>
            <w:r w:rsidRPr="00B911CC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 transmis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e pe e-mail catre director CTS</w:t>
            </w:r>
          </w:p>
          <w:p w:rsidR="00527A8E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Copie carte identitate </w:t>
            </w:r>
          </w:p>
          <w:p w:rsidR="00527A8E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</w:t>
            </w:r>
            <w:r w:rsidRPr="00806885">
              <w:rPr>
                <w:rFonts w:ascii="Times New Roman" w:hAnsi="Times New Roman"/>
                <w:sz w:val="24"/>
                <w:szCs w:val="24"/>
              </w:rPr>
              <w:t>deverinț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ă salariat </w:t>
            </w:r>
          </w:p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</w:t>
            </w:r>
            <w:r w:rsidRPr="00806885">
              <w:rPr>
                <w:rFonts w:ascii="Times New Roman" w:hAnsi="Times New Roman"/>
                <w:sz w:val="24"/>
                <w:szCs w:val="24"/>
              </w:rPr>
              <w:t>viz de liberă practică valabil</w:t>
            </w:r>
          </w:p>
        </w:tc>
      </w:tr>
      <w:tr w:rsidR="00527A8E" w:rsidRPr="00B911CC" w:rsidTr="00B911CC"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Transmitere dosar</w:t>
            </w:r>
          </w:p>
        </w:tc>
        <w:tc>
          <w:tcPr>
            <w:tcW w:w="0" w:type="auto"/>
            <w:vAlign w:val="center"/>
          </w:tcPr>
          <w:p w:rsidR="00527A8E" w:rsidRPr="00B911CC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911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e-mail: </w:t>
            </w:r>
            <w:hyperlink r:id="rId7" w:history="1">
              <w:r w:rsidRPr="00B911CC">
                <w:rPr>
                  <w:rStyle w:val="Hyperlink"/>
                  <w:rFonts w:ascii="Times New Roman" w:hAnsi="Times New Roman"/>
                  <w:b/>
                  <w:bCs/>
                  <w:sz w:val="24"/>
                  <w:szCs w:val="24"/>
                </w:rPr>
                <w:t>forum.cts@donare-sange.ro</w:t>
              </w:r>
            </w:hyperlink>
            <w:r w:rsidRPr="00B911CC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u w:val="single"/>
              </w:rPr>
              <w:t xml:space="preserve"> </w:t>
            </w:r>
            <w:r w:rsidRPr="00B911C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sau direct la sediul </w:t>
            </w:r>
            <w:r w:rsidRPr="00B911CC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INTS – Corp B, parter</w:t>
            </w:r>
          </w:p>
        </w:tc>
      </w:tr>
      <w:tr w:rsidR="00527A8E" w:rsidRPr="00806885" w:rsidTr="00B911CC"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Persoană de contact</w:t>
            </w:r>
          </w:p>
        </w:tc>
        <w:tc>
          <w:tcPr>
            <w:tcW w:w="0" w:type="auto"/>
            <w:vAlign w:val="center"/>
          </w:tcPr>
          <w:p w:rsidR="00527A8E" w:rsidRPr="00806885" w:rsidRDefault="00527A8E" w:rsidP="00B91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885">
              <w:rPr>
                <w:rFonts w:ascii="Times New Roman" w:hAnsi="Times New Roman"/>
                <w:b/>
                <w:bCs/>
                <w:sz w:val="24"/>
                <w:szCs w:val="24"/>
              </w:rPr>
              <w:t>Dr. Daniela Voicu – specialist suport formare, regiunea București-Ilfov</w:t>
            </w:r>
          </w:p>
        </w:tc>
      </w:tr>
    </w:tbl>
    <w:p w:rsidR="00527A8E" w:rsidRDefault="00527A8E" w:rsidP="00293BE5"/>
    <w:p w:rsidR="00527A8E" w:rsidRPr="00C22475" w:rsidRDefault="00527A8E" w:rsidP="00B911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22475">
        <w:rPr>
          <w:rFonts w:ascii="Times New Roman" w:hAnsi="Times New Roman"/>
          <w:b/>
          <w:bCs/>
          <w:sz w:val="24"/>
          <w:szCs w:val="24"/>
        </w:rPr>
        <w:t>Selecția se realizează conform metodologiei proiectului</w:t>
      </w:r>
      <w:r w:rsidRPr="00C22475">
        <w:rPr>
          <w:rFonts w:ascii="Times New Roman" w:hAnsi="Times New Roman"/>
          <w:sz w:val="24"/>
          <w:szCs w:val="24"/>
        </w:rPr>
        <w:t>, pe baza criteriilor stabilite și cu respectarea principiilor transparenței, tratamentului egal, nediscriminării și egalității de șanse.</w:t>
      </w:r>
    </w:p>
    <w:p w:rsidR="00527A8E" w:rsidRPr="00C22475" w:rsidRDefault="00527A8E" w:rsidP="00B911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22475">
        <w:rPr>
          <w:rFonts w:ascii="Times New Roman" w:hAnsi="Times New Roman"/>
          <w:b/>
          <w:bCs/>
          <w:sz w:val="24"/>
          <w:szCs w:val="24"/>
        </w:rPr>
        <w:t>Atenție:</w:t>
      </w:r>
      <w:r w:rsidRPr="00C22475">
        <w:rPr>
          <w:rFonts w:ascii="Times New Roman" w:hAnsi="Times New Roman"/>
          <w:sz w:val="24"/>
          <w:szCs w:val="24"/>
        </w:rPr>
        <w:t xml:space="preserve"> Transmiterea dosarului exprimă interesul pentru participarea la procesul de selecție și </w:t>
      </w:r>
      <w:r w:rsidRPr="00C22475">
        <w:rPr>
          <w:rFonts w:ascii="Times New Roman" w:hAnsi="Times New Roman"/>
          <w:b/>
          <w:bCs/>
          <w:sz w:val="24"/>
          <w:szCs w:val="24"/>
        </w:rPr>
        <w:t>nu garantează automat includerea în lista finală a participanților</w:t>
      </w:r>
      <w:r w:rsidRPr="00C22475">
        <w:rPr>
          <w:rFonts w:ascii="Times New Roman" w:hAnsi="Times New Roman"/>
          <w:sz w:val="24"/>
          <w:szCs w:val="24"/>
        </w:rPr>
        <w:t>.</w:t>
      </w:r>
    </w:p>
    <w:p w:rsidR="00527A8E" w:rsidRDefault="00527A8E"/>
    <w:sectPr w:rsidR="00527A8E" w:rsidSect="00D019D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A8E" w:rsidRDefault="00527A8E" w:rsidP="00300E72">
      <w:pPr>
        <w:spacing w:after="0" w:line="240" w:lineRule="auto"/>
      </w:pPr>
      <w:r>
        <w:separator/>
      </w:r>
    </w:p>
  </w:endnote>
  <w:endnote w:type="continuationSeparator" w:id="0">
    <w:p w:rsidR="00527A8E" w:rsidRDefault="00527A8E" w:rsidP="00300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8E" w:rsidRDefault="00527A8E">
    <w:pPr>
      <w:pStyle w:val="Foot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style="position:absolute;margin-left:0;margin-top:0;width:411.85pt;height:36.7pt;z-index:-251656192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A8E" w:rsidRDefault="00527A8E" w:rsidP="00300E72">
      <w:pPr>
        <w:spacing w:after="0" w:line="240" w:lineRule="auto"/>
      </w:pPr>
      <w:r>
        <w:separator/>
      </w:r>
    </w:p>
  </w:footnote>
  <w:footnote w:type="continuationSeparator" w:id="0">
    <w:p w:rsidR="00527A8E" w:rsidRDefault="00527A8E" w:rsidP="00300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A8E" w:rsidRDefault="00527A8E">
    <w:pPr>
      <w:pStyle w:val="Header"/>
    </w:pPr>
    <w:r w:rsidRPr="00806885"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465.75pt;height:102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CC8"/>
    <w:rsid w:val="001B0977"/>
    <w:rsid w:val="00235C5A"/>
    <w:rsid w:val="00293BE5"/>
    <w:rsid w:val="00300E72"/>
    <w:rsid w:val="00527A8E"/>
    <w:rsid w:val="005703CF"/>
    <w:rsid w:val="005D79F1"/>
    <w:rsid w:val="00667AD9"/>
    <w:rsid w:val="00745C46"/>
    <w:rsid w:val="00806885"/>
    <w:rsid w:val="00824462"/>
    <w:rsid w:val="008A5CC8"/>
    <w:rsid w:val="00B911CC"/>
    <w:rsid w:val="00C22475"/>
    <w:rsid w:val="00CD41A9"/>
    <w:rsid w:val="00D019D7"/>
    <w:rsid w:val="00D211E5"/>
    <w:rsid w:val="00FC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BE5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93BE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293BE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00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00E7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00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00E7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orum.cts@donare-sange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ts.r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279</Words>
  <Characters>1591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ANUNȚ PRIVIND SELECȚIA PARTICIPANȚILOR LA ACTIVITATEA DE FORMARE FORUM-CTS</dc:title>
  <dc:subject/>
  <dc:creator>Dana</dc:creator>
  <cp:keywords/>
  <dc:description/>
  <cp:lastModifiedBy>Dr. Monica Duțescu</cp:lastModifiedBy>
  <cp:revision>2</cp:revision>
  <dcterms:created xsi:type="dcterms:W3CDTF">2026-08-25T09:22:00Z</dcterms:created>
  <dcterms:modified xsi:type="dcterms:W3CDTF">2026-08-25T09:22:00Z</dcterms:modified>
</cp:coreProperties>
</file>